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50-2026-49-Ö-VOB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Umkleideraum FFW Pölchow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 Erweiterter Rohbau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